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E1B004" w14:textId="05003345" w:rsidR="00CC5274" w:rsidRDefault="00CC5274" w:rsidP="007512AA">
      <w:pPr>
        <w:pStyle w:val="KeinLeerraum"/>
        <w:jc w:val="center"/>
        <w:rPr>
          <w:b/>
          <w:sz w:val="44"/>
          <w:szCs w:val="24"/>
        </w:rPr>
      </w:pPr>
      <w:r w:rsidRPr="00CC5274">
        <w:rPr>
          <w:b/>
          <w:sz w:val="44"/>
          <w:szCs w:val="24"/>
        </w:rPr>
        <w:t>Antrag auf Supervision/Coaching</w:t>
      </w:r>
    </w:p>
    <w:p w14:paraId="1DE565CE" w14:textId="1072C9AF" w:rsidR="00CC5274" w:rsidRPr="007512AA" w:rsidRDefault="007512AA" w:rsidP="00EA6C45">
      <w:pPr>
        <w:spacing w:after="0" w:line="240" w:lineRule="exact"/>
        <w:rPr>
          <w:rFonts w:cstheme="minorHAnsi"/>
          <w:spacing w:val="2"/>
          <w:sz w:val="20"/>
        </w:rPr>
      </w:pPr>
      <w:r>
        <w:rPr>
          <w:rFonts w:cstheme="minorHAnsi"/>
          <w:spacing w:val="2"/>
          <w:sz w:val="20"/>
        </w:rPr>
        <w:br/>
      </w:r>
      <w:r w:rsidRPr="00985113">
        <w:rPr>
          <w:rFonts w:cstheme="minorHAnsi"/>
          <w:b/>
          <w:spacing w:val="2"/>
          <w:sz w:val="20"/>
        </w:rPr>
        <w:t>Hinweis</w:t>
      </w:r>
      <w:r>
        <w:rPr>
          <w:rFonts w:cstheme="minorHAnsi"/>
          <w:spacing w:val="2"/>
          <w:sz w:val="20"/>
        </w:rPr>
        <w:t xml:space="preserve">: </w:t>
      </w:r>
      <w:r w:rsidRPr="007512AA">
        <w:rPr>
          <w:rFonts w:cstheme="minorHAnsi"/>
          <w:spacing w:val="2"/>
          <w:sz w:val="20"/>
        </w:rPr>
        <w:t>Der Antrag basiert auf Informationen zu</w:t>
      </w:r>
      <w:r>
        <w:rPr>
          <w:rFonts w:cstheme="minorHAnsi"/>
          <w:spacing w:val="2"/>
          <w:sz w:val="20"/>
        </w:rPr>
        <w:t>m</w:t>
      </w:r>
      <w:r w:rsidRPr="007512AA">
        <w:rPr>
          <w:rFonts w:cstheme="minorHAnsi"/>
          <w:spacing w:val="2"/>
          <w:sz w:val="20"/>
        </w:rPr>
        <w:t xml:space="preserve"> </w:t>
      </w:r>
      <w:r w:rsidR="007629EC">
        <w:rPr>
          <w:rFonts w:cstheme="minorHAnsi"/>
          <w:spacing w:val="2"/>
          <w:sz w:val="20"/>
        </w:rPr>
        <w:t>Angebot</w:t>
      </w:r>
      <w:r w:rsidRPr="007512AA">
        <w:rPr>
          <w:rFonts w:cstheme="minorHAnsi"/>
          <w:spacing w:val="2"/>
          <w:sz w:val="20"/>
        </w:rPr>
        <w:t xml:space="preserve">, </w:t>
      </w:r>
      <w:r w:rsidR="007629EC">
        <w:rPr>
          <w:rFonts w:cstheme="minorHAnsi"/>
          <w:spacing w:val="2"/>
          <w:sz w:val="20"/>
        </w:rPr>
        <w:t>wie sie</w:t>
      </w:r>
      <w:r w:rsidRPr="007512AA">
        <w:rPr>
          <w:rFonts w:cstheme="minorHAnsi"/>
          <w:spacing w:val="2"/>
          <w:sz w:val="20"/>
        </w:rPr>
        <w:t xml:space="preserve"> </w:t>
      </w:r>
      <w:r>
        <w:rPr>
          <w:rFonts w:cstheme="minorHAnsi"/>
          <w:spacing w:val="2"/>
          <w:sz w:val="20"/>
        </w:rPr>
        <w:t xml:space="preserve">auf der Website der Ehrenamtsakademie </w:t>
      </w:r>
      <w:r w:rsidRPr="007512AA">
        <w:rPr>
          <w:rFonts w:cstheme="minorHAnsi"/>
          <w:spacing w:val="2"/>
          <w:sz w:val="20"/>
        </w:rPr>
        <w:t xml:space="preserve">unter </w:t>
      </w:r>
      <w:hyperlink r:id="rId8" w:history="1">
        <w:r w:rsidRPr="007512AA">
          <w:rPr>
            <w:rStyle w:val="Hyperlink"/>
            <w:rFonts w:cstheme="minorHAnsi"/>
            <w:spacing w:val="2"/>
            <w:sz w:val="20"/>
          </w:rPr>
          <w:t>ehrenamtsakademie.ekhn.de/</w:t>
        </w:r>
        <w:proofErr w:type="spellStart"/>
        <w:r w:rsidRPr="007512AA">
          <w:rPr>
            <w:rStyle w:val="Hyperlink"/>
            <w:rFonts w:cstheme="minorHAnsi"/>
            <w:spacing w:val="2"/>
            <w:sz w:val="20"/>
          </w:rPr>
          <w:t>angebote</w:t>
        </w:r>
        <w:proofErr w:type="spellEnd"/>
        <w:r w:rsidRPr="007512AA">
          <w:rPr>
            <w:rStyle w:val="Hyperlink"/>
            <w:rFonts w:cstheme="minorHAnsi"/>
            <w:spacing w:val="2"/>
            <w:sz w:val="20"/>
          </w:rPr>
          <w:t>/</w:t>
        </w:r>
        <w:proofErr w:type="spellStart"/>
        <w:r w:rsidRPr="007512AA">
          <w:rPr>
            <w:rStyle w:val="Hyperlink"/>
            <w:rFonts w:cstheme="minorHAnsi"/>
            <w:spacing w:val="2"/>
            <w:sz w:val="20"/>
          </w:rPr>
          <w:t>supervision</w:t>
        </w:r>
        <w:proofErr w:type="spellEnd"/>
      </w:hyperlink>
      <w:r w:rsidRPr="007512AA">
        <w:rPr>
          <w:rFonts w:cstheme="minorHAnsi"/>
          <w:spacing w:val="2"/>
          <w:sz w:val="20"/>
        </w:rPr>
        <w:t xml:space="preserve"> zu finden sind. </w:t>
      </w:r>
      <w:r w:rsidR="007629EC">
        <w:rPr>
          <w:rFonts w:cstheme="minorHAnsi"/>
          <w:spacing w:val="2"/>
          <w:sz w:val="20"/>
        </w:rPr>
        <w:br/>
      </w:r>
      <w:r w:rsidRPr="007512AA">
        <w:rPr>
          <w:rFonts w:cstheme="minorHAnsi"/>
          <w:spacing w:val="2"/>
          <w:sz w:val="20"/>
        </w:rPr>
        <w:t xml:space="preserve">Die Maßnahme unterstützt Engagierte in der EKHN bei der Inanspruchnahme professioneller Begleitung. </w:t>
      </w:r>
      <w:r w:rsidR="007629EC">
        <w:rPr>
          <w:rFonts w:cstheme="minorHAnsi"/>
          <w:spacing w:val="2"/>
          <w:sz w:val="20"/>
        </w:rPr>
        <w:t>Die</w:t>
      </w:r>
      <w:r w:rsidRPr="007512AA">
        <w:rPr>
          <w:rFonts w:cstheme="minorHAnsi"/>
          <w:spacing w:val="2"/>
          <w:sz w:val="20"/>
        </w:rPr>
        <w:t xml:space="preserve"> Bewilligung erfolgt nach Prüfung des Antrags durch die Ehrenamtsakademie.</w:t>
      </w:r>
      <w:r w:rsidR="00985113">
        <w:rPr>
          <w:rFonts w:cstheme="minorHAnsi"/>
          <w:spacing w:val="2"/>
          <w:sz w:val="20"/>
        </w:rPr>
        <w:t xml:space="preserve"> Eine Zusendung </w:t>
      </w:r>
      <w:r w:rsidR="007629EC">
        <w:rPr>
          <w:rFonts w:cstheme="minorHAnsi"/>
          <w:spacing w:val="2"/>
          <w:sz w:val="20"/>
        </w:rPr>
        <w:t xml:space="preserve">des Antragsformulars </w:t>
      </w:r>
      <w:r w:rsidR="00985113">
        <w:rPr>
          <w:rFonts w:cstheme="minorHAnsi"/>
          <w:spacing w:val="2"/>
          <w:sz w:val="20"/>
        </w:rPr>
        <w:t xml:space="preserve">per E-Mail ist ausreichend – eine Original-Unterschrift ist nicht </w:t>
      </w:r>
      <w:r w:rsidR="007629EC">
        <w:rPr>
          <w:rFonts w:cstheme="minorHAnsi"/>
          <w:spacing w:val="2"/>
          <w:sz w:val="20"/>
        </w:rPr>
        <w:t>nötig</w:t>
      </w:r>
      <w:r w:rsidR="00985113">
        <w:rPr>
          <w:rFonts w:cstheme="minorHAnsi"/>
          <w:spacing w:val="2"/>
          <w:sz w:val="20"/>
        </w:rPr>
        <w:t xml:space="preserve">. </w:t>
      </w:r>
      <w:r w:rsidR="007629EC">
        <w:rPr>
          <w:rFonts w:cstheme="minorHAnsi"/>
          <w:spacing w:val="2"/>
          <w:sz w:val="20"/>
        </w:rPr>
        <w:t>Auf</w:t>
      </w:r>
      <w:r w:rsidR="00985113">
        <w:rPr>
          <w:rFonts w:cstheme="minorHAnsi"/>
          <w:spacing w:val="2"/>
          <w:sz w:val="20"/>
        </w:rPr>
        <w:t xml:space="preserve"> </w:t>
      </w:r>
      <w:r w:rsidR="007629EC">
        <w:rPr>
          <w:rFonts w:cstheme="minorHAnsi"/>
          <w:spacing w:val="2"/>
          <w:sz w:val="20"/>
        </w:rPr>
        <w:t>Post-</w:t>
      </w:r>
      <w:r w:rsidR="00985113">
        <w:rPr>
          <w:rFonts w:cstheme="minorHAnsi"/>
          <w:spacing w:val="2"/>
          <w:sz w:val="20"/>
        </w:rPr>
        <w:t xml:space="preserve">Zusendungen bitten wir aus ökologischen Gründen zu </w:t>
      </w:r>
      <w:r w:rsidR="007629EC">
        <w:rPr>
          <w:rFonts w:cstheme="minorHAnsi"/>
          <w:spacing w:val="2"/>
          <w:sz w:val="20"/>
        </w:rPr>
        <w:t>verzichten</w:t>
      </w:r>
      <w:r w:rsidR="00985113">
        <w:rPr>
          <w:rFonts w:cstheme="minorHAnsi"/>
          <w:spacing w:val="2"/>
          <w:sz w:val="20"/>
        </w:rPr>
        <w:t xml:space="preserve">. </w:t>
      </w:r>
      <w:r w:rsidR="007629EC">
        <w:rPr>
          <w:rFonts w:cstheme="minorHAnsi"/>
          <w:spacing w:val="2"/>
          <w:sz w:val="20"/>
        </w:rPr>
        <w:t xml:space="preserve">Der Antrag kann auch in formlos gestellt werden – relevant für unsere Entscheidung sind Informationen, nicht Formalia. </w:t>
      </w:r>
    </w:p>
    <w:p w14:paraId="496C24AB" w14:textId="7E22CE05" w:rsidR="007512AA" w:rsidRDefault="007512AA" w:rsidP="00CC5274">
      <w:pPr>
        <w:pStyle w:val="KeinLeerraum"/>
        <w:rPr>
          <w:b/>
          <w:sz w:val="24"/>
          <w:szCs w:val="24"/>
        </w:rPr>
      </w:pPr>
    </w:p>
    <w:p w14:paraId="2BF6DC32" w14:textId="065B4767" w:rsidR="00985113" w:rsidRDefault="007512AA" w:rsidP="00985113">
      <w:pPr>
        <w:pStyle w:val="KeinLeerraum"/>
        <w:numPr>
          <w:ilvl w:val="0"/>
          <w:numId w:val="10"/>
        </w:numPr>
        <w:ind w:left="426" w:hanging="426"/>
        <w:jc w:val="center"/>
        <w:rPr>
          <w:sz w:val="32"/>
          <w:szCs w:val="24"/>
        </w:rPr>
      </w:pPr>
      <w:r w:rsidRPr="007512AA">
        <w:rPr>
          <w:sz w:val="32"/>
          <w:szCs w:val="24"/>
        </w:rPr>
        <w:t>Pflichtangabe</w:t>
      </w:r>
      <w:r>
        <w:rPr>
          <w:sz w:val="32"/>
          <w:szCs w:val="24"/>
        </w:rPr>
        <w:t>n</w:t>
      </w:r>
    </w:p>
    <w:p w14:paraId="43FEB1D8" w14:textId="4E017995" w:rsidR="007512AA" w:rsidRPr="00985113" w:rsidRDefault="007512AA" w:rsidP="007629EC">
      <w:pPr>
        <w:pStyle w:val="KeinLeerraum"/>
        <w:rPr>
          <w:b/>
          <w:sz w:val="12"/>
          <w:szCs w:val="12"/>
        </w:rPr>
      </w:pPr>
      <w:r w:rsidRPr="007629EC">
        <w:rPr>
          <w:sz w:val="24"/>
          <w:szCs w:val="24"/>
        </w:rPr>
        <w:br/>
      </w:r>
      <w:r w:rsidR="007629EC">
        <w:rPr>
          <w:b/>
          <w:sz w:val="32"/>
          <w:szCs w:val="24"/>
        </w:rPr>
        <w:t xml:space="preserve">1. </w:t>
      </w:r>
      <w:r>
        <w:rPr>
          <w:b/>
          <w:sz w:val="32"/>
          <w:szCs w:val="24"/>
        </w:rPr>
        <w:t>A</w:t>
      </w:r>
      <w:r w:rsidRPr="007512AA">
        <w:rPr>
          <w:b/>
          <w:sz w:val="32"/>
          <w:szCs w:val="24"/>
        </w:rPr>
        <w:t>ntragstellende Person</w:t>
      </w:r>
      <w:r w:rsidRPr="007512AA">
        <w:rPr>
          <w:b/>
          <w:sz w:val="32"/>
          <w:szCs w:val="24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39"/>
        <w:gridCol w:w="5238"/>
      </w:tblGrid>
      <w:tr w:rsidR="007512AA" w14:paraId="6659C393" w14:textId="77777777" w:rsidTr="007629EC">
        <w:trPr>
          <w:trHeight w:val="510"/>
        </w:trPr>
        <w:tc>
          <w:tcPr>
            <w:tcW w:w="3539" w:type="dxa"/>
          </w:tcPr>
          <w:p w14:paraId="2F10B859" w14:textId="6925AEFD" w:rsidR="007512AA" w:rsidRPr="00985113" w:rsidRDefault="007512AA" w:rsidP="007512AA">
            <w:pPr>
              <w:pStyle w:val="KeinLeerraum"/>
              <w:rPr>
                <w:sz w:val="24"/>
                <w:szCs w:val="24"/>
              </w:rPr>
            </w:pPr>
            <w:r w:rsidRPr="00985113">
              <w:rPr>
                <w:sz w:val="24"/>
                <w:szCs w:val="24"/>
              </w:rPr>
              <w:t>Name</w:t>
            </w:r>
          </w:p>
        </w:tc>
        <w:tc>
          <w:tcPr>
            <w:tcW w:w="5238" w:type="dxa"/>
          </w:tcPr>
          <w:p w14:paraId="2F7CEB40" w14:textId="5B00503B" w:rsidR="007512AA" w:rsidRDefault="007629EC" w:rsidP="007512AA">
            <w:pPr>
              <w:pStyle w:val="KeinLeerraum"/>
              <w:rPr>
                <w:b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67667770"/>
                <w:placeholder>
                  <w:docPart w:val="C2C7A0BB29A149258BA8DFDF5A37B122"/>
                </w:placeholder>
                <w:showingPlcHdr/>
                <w:text/>
              </w:sdtPr>
              <w:sdtContent>
                <w:r>
                  <w:rPr>
                    <w:rStyle w:val="Platzhaltertext"/>
                  </w:rPr>
                  <w:t>Ihr Name</w:t>
                </w:r>
              </w:sdtContent>
            </w:sdt>
          </w:p>
        </w:tc>
      </w:tr>
      <w:tr w:rsidR="007512AA" w14:paraId="4914B0B2" w14:textId="77777777" w:rsidTr="007629EC">
        <w:trPr>
          <w:trHeight w:val="510"/>
        </w:trPr>
        <w:tc>
          <w:tcPr>
            <w:tcW w:w="3539" w:type="dxa"/>
          </w:tcPr>
          <w:p w14:paraId="35D3F3DB" w14:textId="6C9D6946" w:rsidR="007512AA" w:rsidRPr="00985113" w:rsidRDefault="007512AA" w:rsidP="007512AA">
            <w:pPr>
              <w:pStyle w:val="KeinLeerraum"/>
              <w:rPr>
                <w:sz w:val="24"/>
                <w:szCs w:val="24"/>
              </w:rPr>
            </w:pPr>
            <w:r w:rsidRPr="00985113">
              <w:rPr>
                <w:sz w:val="24"/>
                <w:szCs w:val="24"/>
              </w:rPr>
              <w:t>Adresse</w:t>
            </w:r>
          </w:p>
        </w:tc>
        <w:sdt>
          <w:sdtPr>
            <w:rPr>
              <w:b/>
              <w:sz w:val="24"/>
              <w:szCs w:val="24"/>
            </w:rPr>
            <w:id w:val="-1970276139"/>
            <w:placeholder>
              <w:docPart w:val="307CCB5F07724D11A0410343B7875215"/>
            </w:placeholder>
            <w:showingPlcHdr/>
            <w:text/>
          </w:sdtPr>
          <w:sdtContent>
            <w:tc>
              <w:tcPr>
                <w:tcW w:w="5238" w:type="dxa"/>
              </w:tcPr>
              <w:p w14:paraId="1F3ED8ED" w14:textId="36E10268" w:rsidR="007512AA" w:rsidRDefault="007629EC" w:rsidP="007512AA">
                <w:pPr>
                  <w:pStyle w:val="KeinLeerraum"/>
                  <w:rPr>
                    <w:b/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Adresse, unter der wir Sie erreichen können</w:t>
                </w:r>
                <w:r w:rsidRPr="006B4050">
                  <w:rPr>
                    <w:rStyle w:val="Platzhaltertext"/>
                  </w:rPr>
                  <w:t>.</w:t>
                </w:r>
              </w:p>
            </w:tc>
          </w:sdtContent>
        </w:sdt>
      </w:tr>
      <w:tr w:rsidR="007512AA" w14:paraId="38613483" w14:textId="77777777" w:rsidTr="007629EC">
        <w:trPr>
          <w:trHeight w:val="510"/>
        </w:trPr>
        <w:tc>
          <w:tcPr>
            <w:tcW w:w="3539" w:type="dxa"/>
          </w:tcPr>
          <w:p w14:paraId="39CB8A23" w14:textId="624087CB" w:rsidR="007512AA" w:rsidRPr="00985113" w:rsidRDefault="007512AA" w:rsidP="007512AA">
            <w:pPr>
              <w:pStyle w:val="KeinLeerraum"/>
              <w:rPr>
                <w:sz w:val="24"/>
                <w:szCs w:val="24"/>
              </w:rPr>
            </w:pPr>
            <w:r w:rsidRPr="00985113">
              <w:rPr>
                <w:sz w:val="24"/>
                <w:szCs w:val="24"/>
              </w:rPr>
              <w:t>Telefon</w:t>
            </w:r>
            <w:r w:rsidRPr="00985113">
              <w:rPr>
                <w:sz w:val="24"/>
                <w:szCs w:val="24"/>
              </w:rPr>
              <w:t xml:space="preserve"> </w:t>
            </w:r>
          </w:p>
        </w:tc>
        <w:sdt>
          <w:sdtPr>
            <w:rPr>
              <w:b/>
              <w:sz w:val="24"/>
              <w:szCs w:val="24"/>
            </w:rPr>
            <w:id w:val="1041011582"/>
            <w:placeholder>
              <w:docPart w:val="94D0A4D79E574335BAF8966B1184DC96"/>
            </w:placeholder>
            <w:showingPlcHdr/>
            <w:text/>
          </w:sdtPr>
          <w:sdtContent>
            <w:tc>
              <w:tcPr>
                <w:tcW w:w="5238" w:type="dxa"/>
              </w:tcPr>
              <w:p w14:paraId="507F22A7" w14:textId="5645A711" w:rsidR="007512AA" w:rsidRDefault="007629EC" w:rsidP="007512AA">
                <w:pPr>
                  <w:pStyle w:val="KeinLeerraum"/>
                  <w:rPr>
                    <w:b/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Telefonnummer für Rückfragen</w:t>
                </w:r>
                <w:r w:rsidRPr="006B4050">
                  <w:rPr>
                    <w:rStyle w:val="Platzhaltertext"/>
                  </w:rPr>
                  <w:t>.</w:t>
                </w:r>
              </w:p>
            </w:tc>
          </w:sdtContent>
        </w:sdt>
      </w:tr>
      <w:tr w:rsidR="007512AA" w14:paraId="2F15DFEB" w14:textId="77777777" w:rsidTr="007629EC">
        <w:trPr>
          <w:trHeight w:val="510"/>
        </w:trPr>
        <w:tc>
          <w:tcPr>
            <w:tcW w:w="3539" w:type="dxa"/>
          </w:tcPr>
          <w:p w14:paraId="04286940" w14:textId="504502AE" w:rsidR="007512AA" w:rsidRPr="00985113" w:rsidRDefault="007512AA" w:rsidP="007512AA">
            <w:pPr>
              <w:pStyle w:val="KeinLeerraum"/>
              <w:rPr>
                <w:sz w:val="24"/>
                <w:szCs w:val="24"/>
              </w:rPr>
            </w:pPr>
            <w:r w:rsidRPr="00985113">
              <w:rPr>
                <w:sz w:val="24"/>
                <w:szCs w:val="24"/>
              </w:rPr>
              <w:t>E-Mail</w:t>
            </w:r>
          </w:p>
        </w:tc>
        <w:sdt>
          <w:sdtPr>
            <w:rPr>
              <w:b/>
              <w:sz w:val="24"/>
              <w:szCs w:val="24"/>
            </w:rPr>
            <w:id w:val="-1326433257"/>
            <w:placeholder>
              <w:docPart w:val="0E46AFEEB8D54AAFBED874381CC2161E"/>
            </w:placeholder>
            <w:showingPlcHdr/>
            <w:text/>
          </w:sdtPr>
          <w:sdtContent>
            <w:tc>
              <w:tcPr>
                <w:tcW w:w="5238" w:type="dxa"/>
              </w:tcPr>
              <w:p w14:paraId="1D5A5FB2" w14:textId="224AEF4D" w:rsidR="007512AA" w:rsidRDefault="007629EC" w:rsidP="007512AA">
                <w:pPr>
                  <w:pStyle w:val="KeinLeerraum"/>
                  <w:rPr>
                    <w:b/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E-Mail-Adresse, an die wir unsere Entscheidung kommunizieren dürfen</w:t>
                </w:r>
                <w:r w:rsidRPr="006B4050">
                  <w:rPr>
                    <w:rStyle w:val="Platzhaltertext"/>
                  </w:rPr>
                  <w:t>.</w:t>
                </w:r>
              </w:p>
            </w:tc>
          </w:sdtContent>
        </w:sdt>
      </w:tr>
    </w:tbl>
    <w:p w14:paraId="2641CCCD" w14:textId="23D6EE02" w:rsidR="007512AA" w:rsidRDefault="007512AA" w:rsidP="007512AA">
      <w:pPr>
        <w:pStyle w:val="KeinLeerraum"/>
        <w:rPr>
          <w:b/>
          <w:sz w:val="24"/>
          <w:szCs w:val="24"/>
        </w:rPr>
      </w:pPr>
    </w:p>
    <w:p w14:paraId="07757981" w14:textId="7EE97804" w:rsidR="007512AA" w:rsidRPr="007512AA" w:rsidRDefault="007629EC" w:rsidP="007629EC">
      <w:pPr>
        <w:pStyle w:val="KeinLeerraum"/>
        <w:rPr>
          <w:b/>
          <w:sz w:val="32"/>
          <w:szCs w:val="24"/>
        </w:rPr>
      </w:pPr>
      <w:r>
        <w:rPr>
          <w:b/>
          <w:sz w:val="32"/>
          <w:szCs w:val="24"/>
        </w:rPr>
        <w:t xml:space="preserve">2. </w:t>
      </w:r>
      <w:r w:rsidR="007512AA">
        <w:rPr>
          <w:b/>
          <w:sz w:val="32"/>
          <w:szCs w:val="24"/>
        </w:rPr>
        <w:t>Engagement in der EKHN</w:t>
      </w:r>
    </w:p>
    <w:p w14:paraId="33DD8896" w14:textId="45A55BD5" w:rsidR="00CC5274" w:rsidRPr="00985113" w:rsidRDefault="00CC5274" w:rsidP="00CC5274">
      <w:pPr>
        <w:pStyle w:val="KeinLeerraum"/>
        <w:rPr>
          <w:b/>
          <w:sz w:val="12"/>
          <w:szCs w:val="1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39"/>
        <w:gridCol w:w="5238"/>
      </w:tblGrid>
      <w:tr w:rsidR="007512AA" w:rsidRPr="00985113" w14:paraId="0ECDAC9B" w14:textId="77777777" w:rsidTr="007629EC">
        <w:trPr>
          <w:trHeight w:val="510"/>
        </w:trPr>
        <w:tc>
          <w:tcPr>
            <w:tcW w:w="3539" w:type="dxa"/>
          </w:tcPr>
          <w:p w14:paraId="4846B242" w14:textId="20CF8C89" w:rsidR="007512AA" w:rsidRPr="00985113" w:rsidRDefault="007512AA" w:rsidP="009C46C7">
            <w:pPr>
              <w:pStyle w:val="KeinLeerraum"/>
              <w:rPr>
                <w:sz w:val="24"/>
                <w:szCs w:val="24"/>
              </w:rPr>
            </w:pPr>
            <w:r w:rsidRPr="00985113">
              <w:rPr>
                <w:sz w:val="24"/>
                <w:szCs w:val="24"/>
              </w:rPr>
              <w:t>Ehrenamtliche Tätigkeit</w:t>
            </w:r>
          </w:p>
        </w:tc>
        <w:sdt>
          <w:sdtPr>
            <w:rPr>
              <w:sz w:val="24"/>
              <w:szCs w:val="24"/>
            </w:rPr>
            <w:id w:val="-2027248381"/>
            <w:placeholder>
              <w:docPart w:val="E7D26F65B306485C9C553F2B14847DE6"/>
            </w:placeholder>
            <w:showingPlcHdr/>
            <w:text/>
          </w:sdtPr>
          <w:sdtContent>
            <w:tc>
              <w:tcPr>
                <w:tcW w:w="5238" w:type="dxa"/>
              </w:tcPr>
              <w:p w14:paraId="5B31566E" w14:textId="08847E5B" w:rsidR="007512AA" w:rsidRPr="00985113" w:rsidRDefault="007629EC" w:rsidP="009C46C7">
                <w:pPr>
                  <w:pStyle w:val="KeinLeerraum"/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Synodaler, KV-Vorsitzende, DSV oder anderes</w:t>
                </w:r>
                <w:r w:rsidRPr="006B4050">
                  <w:rPr>
                    <w:rStyle w:val="Platzhaltertext"/>
                  </w:rPr>
                  <w:t>.</w:t>
                </w:r>
              </w:p>
            </w:tc>
          </w:sdtContent>
        </w:sdt>
      </w:tr>
      <w:tr w:rsidR="007512AA" w:rsidRPr="00985113" w14:paraId="6D4BF9B8" w14:textId="77777777" w:rsidTr="007629EC">
        <w:trPr>
          <w:trHeight w:val="510"/>
        </w:trPr>
        <w:tc>
          <w:tcPr>
            <w:tcW w:w="3539" w:type="dxa"/>
          </w:tcPr>
          <w:p w14:paraId="03636657" w14:textId="5E4D3C16" w:rsidR="007512AA" w:rsidRPr="00985113" w:rsidRDefault="007512AA" w:rsidP="009C46C7">
            <w:pPr>
              <w:pStyle w:val="KeinLeerraum"/>
              <w:rPr>
                <w:sz w:val="24"/>
                <w:szCs w:val="24"/>
              </w:rPr>
            </w:pPr>
            <w:r w:rsidRPr="00985113">
              <w:rPr>
                <w:sz w:val="24"/>
                <w:szCs w:val="24"/>
              </w:rPr>
              <w:t>Einrichtung / Ort der Ausübung</w:t>
            </w:r>
          </w:p>
        </w:tc>
        <w:sdt>
          <w:sdtPr>
            <w:rPr>
              <w:sz w:val="24"/>
              <w:szCs w:val="24"/>
            </w:rPr>
            <w:id w:val="1744522821"/>
            <w:placeholder>
              <w:docPart w:val="9042E3E849164258A318FE017BAE8E10"/>
            </w:placeholder>
            <w:showingPlcHdr/>
            <w:text/>
          </w:sdtPr>
          <w:sdtContent>
            <w:tc>
              <w:tcPr>
                <w:tcW w:w="5238" w:type="dxa"/>
              </w:tcPr>
              <w:p w14:paraId="1759DBA5" w14:textId="1C7E104D" w:rsidR="007512AA" w:rsidRPr="00985113" w:rsidRDefault="007629EC" w:rsidP="009C46C7">
                <w:pPr>
                  <w:pStyle w:val="KeinLeerraum"/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Dekanat, Kirchengemeinde, Gremium etc</w:t>
                </w:r>
                <w:r w:rsidRPr="006B4050">
                  <w:rPr>
                    <w:rStyle w:val="Platzhaltertext"/>
                  </w:rPr>
                  <w:t>.</w:t>
                </w:r>
              </w:p>
            </w:tc>
          </w:sdtContent>
        </w:sdt>
      </w:tr>
    </w:tbl>
    <w:p w14:paraId="1EDB7ADA" w14:textId="6504B59D" w:rsidR="007512AA" w:rsidRDefault="007512AA" w:rsidP="00CC5274">
      <w:pPr>
        <w:pStyle w:val="KeinLeerraum"/>
        <w:rPr>
          <w:b/>
          <w:sz w:val="24"/>
          <w:szCs w:val="24"/>
        </w:rPr>
      </w:pPr>
    </w:p>
    <w:p w14:paraId="0DB7A52D" w14:textId="1B6AAE28" w:rsidR="007512AA" w:rsidRPr="007512AA" w:rsidRDefault="007629EC" w:rsidP="007629EC">
      <w:pPr>
        <w:pStyle w:val="KeinLeerraum"/>
        <w:rPr>
          <w:b/>
          <w:sz w:val="32"/>
          <w:szCs w:val="24"/>
        </w:rPr>
      </w:pPr>
      <w:r>
        <w:rPr>
          <w:b/>
          <w:sz w:val="32"/>
          <w:szCs w:val="24"/>
        </w:rPr>
        <w:t xml:space="preserve">3. </w:t>
      </w:r>
      <w:r w:rsidR="007512AA" w:rsidRPr="007512AA">
        <w:rPr>
          <w:b/>
          <w:sz w:val="32"/>
          <w:szCs w:val="24"/>
        </w:rPr>
        <w:t>Art der beantragten Maßnahme</w:t>
      </w:r>
    </w:p>
    <w:p w14:paraId="3EB48BFF" w14:textId="24CCA21E" w:rsidR="00985113" w:rsidRDefault="007629EC" w:rsidP="00EA6C45">
      <w:pPr>
        <w:spacing w:before="120" w:after="100" w:afterAutospacing="1" w:line="240" w:lineRule="auto"/>
        <w:rPr>
          <w:rFonts w:eastAsia="Times New Roman" w:cstheme="minorHAnsi"/>
          <w:sz w:val="24"/>
          <w:szCs w:val="24"/>
          <w:lang w:eastAsia="de-DE"/>
        </w:rPr>
      </w:pPr>
      <w:sdt>
        <w:sdtPr>
          <w:rPr>
            <w:rFonts w:ascii="Segoe UI Symbol" w:eastAsia="Times New Roman" w:hAnsi="Segoe UI Symbol" w:cs="Segoe UI Symbol"/>
            <w:sz w:val="24"/>
            <w:szCs w:val="24"/>
            <w:lang w:eastAsia="de-DE"/>
          </w:rPr>
          <w:id w:val="-18202586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Segoe UI Symbol" w:hint="eastAsia"/>
              <w:sz w:val="24"/>
              <w:szCs w:val="24"/>
              <w:lang w:eastAsia="de-DE"/>
            </w:rPr>
            <w:t>☐</w:t>
          </w:r>
        </w:sdtContent>
      </w:sdt>
      <w:r w:rsidR="007512AA" w:rsidRPr="007512AA">
        <w:rPr>
          <w:rFonts w:eastAsia="Times New Roman" w:cstheme="minorHAnsi"/>
          <w:sz w:val="24"/>
          <w:szCs w:val="24"/>
          <w:lang w:eastAsia="de-DE"/>
        </w:rPr>
        <w:t xml:space="preserve"> Supervision</w:t>
      </w:r>
      <w:r w:rsidR="007512AA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="007512AA"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ascii="Segoe UI Symbol" w:eastAsia="Times New Roman" w:hAnsi="Segoe UI Symbol" w:cs="Segoe UI Symbol"/>
          <w:sz w:val="24"/>
          <w:szCs w:val="24"/>
          <w:lang w:eastAsia="de-DE"/>
        </w:rPr>
        <w:tab/>
      </w:r>
      <w:sdt>
        <w:sdtPr>
          <w:rPr>
            <w:rFonts w:ascii="Segoe UI Symbol" w:eastAsia="Times New Roman" w:hAnsi="Segoe UI Symbol" w:cs="Segoe UI Symbol"/>
            <w:sz w:val="24"/>
            <w:szCs w:val="24"/>
            <w:lang w:eastAsia="de-DE"/>
          </w:rPr>
          <w:id w:val="-10936284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Segoe UI Symbol" w:hint="eastAsia"/>
              <w:sz w:val="24"/>
              <w:szCs w:val="24"/>
              <w:lang w:eastAsia="de-DE"/>
            </w:rPr>
            <w:t>☐</w:t>
          </w:r>
        </w:sdtContent>
      </w:sdt>
      <w:r w:rsidR="007512AA" w:rsidRPr="007512AA">
        <w:rPr>
          <w:rFonts w:eastAsia="Times New Roman" w:cstheme="minorHAnsi"/>
          <w:sz w:val="24"/>
          <w:szCs w:val="24"/>
          <w:lang w:eastAsia="de-DE"/>
        </w:rPr>
        <w:t xml:space="preserve"> Coaching</w:t>
      </w:r>
      <w:r w:rsidR="007512AA">
        <w:rPr>
          <w:rFonts w:eastAsia="Times New Roman" w:cstheme="minorHAnsi"/>
          <w:sz w:val="24"/>
          <w:szCs w:val="24"/>
          <w:lang w:eastAsia="de-DE"/>
        </w:rPr>
        <w:tab/>
      </w:r>
      <w:r w:rsidR="007512AA">
        <w:rPr>
          <w:rFonts w:eastAsia="Times New Roman" w:cstheme="minorHAnsi"/>
          <w:sz w:val="24"/>
          <w:szCs w:val="24"/>
          <w:lang w:eastAsia="de-DE"/>
        </w:rPr>
        <w:tab/>
      </w:r>
      <w:sdt>
        <w:sdtPr>
          <w:rPr>
            <w:rFonts w:eastAsia="Times New Roman" w:cstheme="minorHAnsi"/>
            <w:sz w:val="24"/>
            <w:szCs w:val="24"/>
            <w:lang w:eastAsia="de-DE"/>
          </w:rPr>
          <w:id w:val="-13218071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A6C45">
            <w:rPr>
              <w:rFonts w:ascii="MS Gothic" w:eastAsia="MS Gothic" w:hAnsi="MS Gothic" w:cstheme="minorHAnsi" w:hint="eastAsia"/>
              <w:sz w:val="24"/>
              <w:szCs w:val="24"/>
              <w:lang w:eastAsia="de-DE"/>
            </w:rPr>
            <w:t>☐</w:t>
          </w:r>
        </w:sdtContent>
      </w:sdt>
      <w:r w:rsidR="007512AA" w:rsidRPr="007512AA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="007512AA">
        <w:rPr>
          <w:rFonts w:eastAsia="Times New Roman" w:cstheme="minorHAnsi"/>
          <w:sz w:val="24"/>
          <w:szCs w:val="24"/>
          <w:lang w:eastAsia="de-DE"/>
        </w:rPr>
        <w:t>unklar/anderes</w:t>
      </w:r>
      <w:r w:rsidR="00EA6C45">
        <w:rPr>
          <w:rFonts w:eastAsia="Times New Roman" w:cstheme="minorHAnsi"/>
          <w:sz w:val="24"/>
          <w:szCs w:val="24"/>
          <w:lang w:eastAsia="de-DE"/>
        </w:rPr>
        <w:br/>
      </w:r>
      <w:bookmarkStart w:id="0" w:name="_GoBack"/>
      <w:bookmarkEnd w:id="0"/>
    </w:p>
    <w:p w14:paraId="7F098CD0" w14:textId="7CB9718C" w:rsidR="00985113" w:rsidRPr="00985113" w:rsidRDefault="00985113" w:rsidP="00EA6C45">
      <w:pPr>
        <w:pStyle w:val="KeinLeerraum"/>
        <w:numPr>
          <w:ilvl w:val="0"/>
          <w:numId w:val="10"/>
        </w:numPr>
        <w:spacing w:before="240" w:after="120"/>
        <w:ind w:left="425" w:hanging="425"/>
        <w:jc w:val="center"/>
        <w:rPr>
          <w:sz w:val="32"/>
          <w:szCs w:val="24"/>
        </w:rPr>
      </w:pPr>
      <w:r w:rsidRPr="00985113">
        <w:rPr>
          <w:sz w:val="32"/>
          <w:szCs w:val="24"/>
        </w:rPr>
        <w:t>Freiwillige Angabe</w:t>
      </w:r>
      <w:r>
        <w:rPr>
          <w:sz w:val="32"/>
          <w:szCs w:val="24"/>
        </w:rPr>
        <w:t>n</w:t>
      </w:r>
    </w:p>
    <w:p w14:paraId="4BBF94C0" w14:textId="77777777" w:rsidR="00985113" w:rsidRPr="00985113" w:rsidRDefault="00985113" w:rsidP="007512AA">
      <w:pPr>
        <w:pStyle w:val="KeinLeerraum"/>
        <w:rPr>
          <w:b/>
          <w:sz w:val="12"/>
          <w:szCs w:val="12"/>
        </w:rPr>
      </w:pPr>
    </w:p>
    <w:p w14:paraId="30EEE5B0" w14:textId="5C3D55B1" w:rsidR="007512AA" w:rsidRPr="007512AA" w:rsidRDefault="007629EC" w:rsidP="007629EC">
      <w:pPr>
        <w:pStyle w:val="KeinLeerraum"/>
        <w:rPr>
          <w:b/>
          <w:sz w:val="32"/>
          <w:szCs w:val="24"/>
        </w:rPr>
      </w:pPr>
      <w:r>
        <w:rPr>
          <w:b/>
          <w:sz w:val="32"/>
          <w:szCs w:val="24"/>
        </w:rPr>
        <w:t xml:space="preserve">4. </w:t>
      </w:r>
      <w:r w:rsidR="007512AA" w:rsidRPr="007512AA">
        <w:rPr>
          <w:b/>
          <w:sz w:val="32"/>
          <w:szCs w:val="24"/>
        </w:rPr>
        <w:t>Geplante Inhalte oder Zielsetzung</w:t>
      </w:r>
    </w:p>
    <w:p w14:paraId="65F73328" w14:textId="57726224" w:rsidR="007512AA" w:rsidRPr="00985113" w:rsidRDefault="007512AA" w:rsidP="007512AA">
      <w:pPr>
        <w:pStyle w:val="KeinLeerraum"/>
        <w:rPr>
          <w:b/>
          <w:sz w:val="12"/>
          <w:szCs w:val="1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777"/>
      </w:tblGrid>
      <w:tr w:rsidR="007512AA" w14:paraId="2BD56A8C" w14:textId="77777777" w:rsidTr="007512AA">
        <w:trPr>
          <w:trHeight w:val="1339"/>
        </w:trPr>
        <w:sdt>
          <w:sdtPr>
            <w:rPr>
              <w:b/>
              <w:sz w:val="24"/>
              <w:szCs w:val="24"/>
            </w:rPr>
            <w:id w:val="-1769529878"/>
            <w:placeholder>
              <w:docPart w:val="6F0C6AABD367401DAE618BCAE116D8FF"/>
            </w:placeholder>
            <w:showingPlcHdr/>
            <w:text/>
          </w:sdtPr>
          <w:sdtContent>
            <w:tc>
              <w:tcPr>
                <w:tcW w:w="8777" w:type="dxa"/>
              </w:tcPr>
              <w:p w14:paraId="15A9BD72" w14:textId="640A2DCE" w:rsidR="007512AA" w:rsidRDefault="00EA6C45" w:rsidP="007512AA">
                <w:pPr>
                  <w:pStyle w:val="KeinLeerraum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 xml:space="preserve"> </w:t>
                </w:r>
                <w:r w:rsidRPr="006B4050">
                  <w:rPr>
                    <w:rStyle w:val="Platzhaltertext"/>
                  </w:rPr>
                  <w:t xml:space="preserve"> </w:t>
                </w:r>
                <w:r>
                  <w:rPr>
                    <w:rStyle w:val="Platzhaltertext"/>
                  </w:rPr>
                  <w:t>Erläutern Sie knapp, worum es geht</w:t>
                </w:r>
                <w:r w:rsidRPr="006B4050">
                  <w:rPr>
                    <w:rStyle w:val="Platzhaltertext"/>
                  </w:rPr>
                  <w:t>.</w:t>
                </w:r>
              </w:p>
            </w:tc>
          </w:sdtContent>
        </w:sdt>
      </w:tr>
    </w:tbl>
    <w:p w14:paraId="43D1FC4D" w14:textId="163127D2" w:rsidR="00985113" w:rsidRPr="007512AA" w:rsidRDefault="007629EC" w:rsidP="00985113">
      <w:pPr>
        <w:spacing w:before="120" w:after="100" w:afterAutospacing="1" w:line="240" w:lineRule="auto"/>
        <w:rPr>
          <w:rFonts w:eastAsia="Times New Roman" w:cstheme="minorHAnsi"/>
          <w:sz w:val="24"/>
          <w:szCs w:val="24"/>
          <w:lang w:eastAsia="de-DE"/>
        </w:rPr>
      </w:pPr>
      <w:r>
        <w:rPr>
          <w:b/>
          <w:sz w:val="32"/>
          <w:szCs w:val="24"/>
        </w:rPr>
        <w:t xml:space="preserve">5. </w:t>
      </w:r>
      <w:r w:rsidR="007512AA" w:rsidRPr="007512AA">
        <w:rPr>
          <w:b/>
          <w:sz w:val="32"/>
          <w:szCs w:val="24"/>
        </w:rPr>
        <w:t>Geplante Anzahl der Einheiten</w:t>
      </w:r>
      <w:r w:rsidR="007512AA">
        <w:rPr>
          <w:b/>
          <w:sz w:val="32"/>
          <w:szCs w:val="24"/>
        </w:rPr>
        <w:t xml:space="preserve"> (à 1,5h)</w:t>
      </w:r>
      <w:r w:rsidR="007512AA">
        <w:rPr>
          <w:b/>
          <w:sz w:val="32"/>
          <w:szCs w:val="24"/>
        </w:rPr>
        <w:br/>
      </w:r>
      <w:r w:rsidR="007512AA" w:rsidRPr="007512AA">
        <w:rPr>
          <w:b/>
          <w:sz w:val="12"/>
          <w:szCs w:val="12"/>
        </w:rPr>
        <w:br/>
      </w:r>
      <w:sdt>
        <w:sdtPr>
          <w:rPr>
            <w:rFonts w:ascii="Segoe UI Symbol" w:eastAsia="Times New Roman" w:hAnsi="Segoe UI Symbol" w:cs="Segoe UI Symbol"/>
            <w:sz w:val="24"/>
            <w:szCs w:val="24"/>
            <w:lang w:eastAsia="de-DE"/>
          </w:rPr>
          <w:id w:val="-20576132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A6C45">
            <w:rPr>
              <w:rFonts w:ascii="MS Gothic" w:eastAsia="MS Gothic" w:hAnsi="MS Gothic" w:cs="Segoe UI Symbol" w:hint="eastAsia"/>
              <w:sz w:val="24"/>
              <w:szCs w:val="24"/>
              <w:lang w:eastAsia="de-DE"/>
            </w:rPr>
            <w:t>☐</w:t>
          </w:r>
        </w:sdtContent>
      </w:sdt>
      <w:r w:rsidR="007512AA" w:rsidRPr="007512AA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="007512AA">
        <w:rPr>
          <w:rFonts w:eastAsia="Times New Roman" w:cstheme="minorHAnsi"/>
          <w:sz w:val="24"/>
          <w:szCs w:val="24"/>
          <w:lang w:eastAsia="de-DE"/>
        </w:rPr>
        <w:t>2 Einheiten</w:t>
      </w:r>
      <w:r w:rsidR="00EA6C45">
        <w:rPr>
          <w:rFonts w:eastAsia="Times New Roman" w:cstheme="minorHAnsi"/>
          <w:sz w:val="24"/>
          <w:szCs w:val="24"/>
          <w:lang w:eastAsia="de-DE"/>
        </w:rPr>
        <w:tab/>
      </w:r>
      <w:r w:rsidR="007512AA">
        <w:rPr>
          <w:rFonts w:eastAsia="Times New Roman" w:cstheme="minorHAnsi"/>
          <w:sz w:val="24"/>
          <w:szCs w:val="24"/>
          <w:lang w:eastAsia="de-DE"/>
        </w:rPr>
        <w:tab/>
      </w:r>
      <w:r w:rsidR="007512AA" w:rsidRPr="007512AA">
        <w:rPr>
          <w:rFonts w:eastAsia="Times New Roman" w:cstheme="minorHAnsi"/>
          <w:sz w:val="24"/>
          <w:szCs w:val="24"/>
          <w:lang w:eastAsia="de-DE"/>
        </w:rPr>
        <w:t xml:space="preserve"> </w:t>
      </w:r>
      <w:sdt>
        <w:sdtPr>
          <w:rPr>
            <w:rFonts w:ascii="Segoe UI Symbol" w:eastAsia="Times New Roman" w:hAnsi="Segoe UI Symbol" w:cs="Segoe UI Symbol"/>
            <w:sz w:val="24"/>
            <w:szCs w:val="24"/>
            <w:lang w:eastAsia="de-DE"/>
          </w:rPr>
          <w:id w:val="17623356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A6C45">
            <w:rPr>
              <w:rFonts w:ascii="MS Gothic" w:eastAsia="MS Gothic" w:hAnsi="MS Gothic" w:cs="Segoe UI Symbol" w:hint="eastAsia"/>
              <w:sz w:val="24"/>
              <w:szCs w:val="24"/>
              <w:lang w:eastAsia="de-DE"/>
            </w:rPr>
            <w:t>☐</w:t>
          </w:r>
        </w:sdtContent>
      </w:sdt>
      <w:r w:rsidR="007512AA" w:rsidRPr="007512AA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="007512AA">
        <w:rPr>
          <w:rFonts w:eastAsia="Times New Roman" w:cstheme="minorHAnsi"/>
          <w:sz w:val="24"/>
          <w:szCs w:val="24"/>
          <w:lang w:eastAsia="de-DE"/>
        </w:rPr>
        <w:t xml:space="preserve">5 </w:t>
      </w:r>
      <w:r w:rsidR="007512AA">
        <w:rPr>
          <w:rFonts w:eastAsia="Times New Roman" w:cstheme="minorHAnsi"/>
          <w:sz w:val="24"/>
          <w:szCs w:val="24"/>
          <w:lang w:eastAsia="de-DE"/>
        </w:rPr>
        <w:t>Einheiten</w:t>
      </w:r>
      <w:r w:rsidR="007512AA">
        <w:rPr>
          <w:rFonts w:eastAsia="Times New Roman" w:cstheme="minorHAnsi"/>
          <w:sz w:val="24"/>
          <w:szCs w:val="24"/>
          <w:lang w:eastAsia="de-DE"/>
        </w:rPr>
        <w:tab/>
      </w:r>
      <w:r w:rsidR="007512AA" w:rsidRPr="007512AA">
        <w:rPr>
          <w:rFonts w:eastAsia="Times New Roman" w:cstheme="minorHAnsi"/>
          <w:sz w:val="24"/>
          <w:szCs w:val="24"/>
          <w:lang w:eastAsia="de-DE"/>
        </w:rPr>
        <w:t xml:space="preserve">  </w:t>
      </w:r>
      <w:sdt>
        <w:sdtPr>
          <w:rPr>
            <w:rFonts w:ascii="Segoe UI Symbol" w:eastAsia="Times New Roman" w:hAnsi="Segoe UI Symbol" w:cs="Segoe UI Symbol"/>
            <w:sz w:val="24"/>
            <w:szCs w:val="24"/>
            <w:lang w:eastAsia="de-DE"/>
          </w:rPr>
          <w:id w:val="-6468199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A6C45">
            <w:rPr>
              <w:rFonts w:ascii="MS Gothic" w:eastAsia="MS Gothic" w:hAnsi="MS Gothic" w:cs="Segoe UI Symbol" w:hint="eastAsia"/>
              <w:sz w:val="24"/>
              <w:szCs w:val="24"/>
              <w:lang w:eastAsia="de-DE"/>
            </w:rPr>
            <w:t>☐</w:t>
          </w:r>
        </w:sdtContent>
      </w:sdt>
      <w:r w:rsidR="00EA6C45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="007512AA">
        <w:rPr>
          <w:rFonts w:eastAsia="Times New Roman" w:cstheme="minorHAnsi"/>
          <w:sz w:val="24"/>
          <w:szCs w:val="24"/>
          <w:lang w:eastAsia="de-DE"/>
        </w:rPr>
        <w:t>10</w:t>
      </w:r>
      <w:r w:rsidR="007512AA">
        <w:rPr>
          <w:rFonts w:eastAsia="Times New Roman" w:cstheme="minorHAnsi"/>
          <w:sz w:val="24"/>
          <w:szCs w:val="24"/>
          <w:lang w:eastAsia="de-DE"/>
        </w:rPr>
        <w:t xml:space="preserve"> Einheiten</w:t>
      </w:r>
      <w:r w:rsidR="00EA6C45">
        <w:rPr>
          <w:rFonts w:eastAsia="Times New Roman" w:cstheme="minorHAnsi"/>
          <w:sz w:val="24"/>
          <w:szCs w:val="24"/>
          <w:lang w:eastAsia="de-DE"/>
        </w:rPr>
        <w:tab/>
      </w:r>
      <w:sdt>
        <w:sdtPr>
          <w:rPr>
            <w:rFonts w:ascii="Segoe UI Symbol" w:eastAsia="Times New Roman" w:hAnsi="Segoe UI Symbol" w:cs="Segoe UI Symbol"/>
            <w:sz w:val="24"/>
            <w:szCs w:val="24"/>
            <w:lang w:eastAsia="de-DE"/>
          </w:rPr>
          <w:id w:val="-150029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A6C45">
            <w:rPr>
              <w:rFonts w:ascii="MS Gothic" w:eastAsia="MS Gothic" w:hAnsi="MS Gothic" w:cs="Segoe UI Symbol" w:hint="eastAsia"/>
              <w:sz w:val="24"/>
              <w:szCs w:val="24"/>
              <w:lang w:eastAsia="de-DE"/>
            </w:rPr>
            <w:t>☐</w:t>
          </w:r>
        </w:sdtContent>
      </w:sdt>
      <w:r w:rsidR="007512AA" w:rsidRPr="007512AA">
        <w:rPr>
          <w:rFonts w:eastAsia="Times New Roman" w:cstheme="minorHAnsi"/>
          <w:sz w:val="24"/>
          <w:szCs w:val="24"/>
          <w:lang w:eastAsia="de-DE"/>
        </w:rPr>
        <w:t xml:space="preserve"> Noch offen</w:t>
      </w:r>
    </w:p>
    <w:sectPr w:rsidR="00985113" w:rsidRPr="007512AA" w:rsidSect="0015711D">
      <w:headerReference w:type="default" r:id="rId9"/>
      <w:footerReference w:type="default" r:id="rId10"/>
      <w:headerReference w:type="first" r:id="rId11"/>
      <w:pgSz w:w="11906" w:h="16838"/>
      <w:pgMar w:top="2127" w:right="1418" w:bottom="1134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0FDA7E" w14:textId="77777777" w:rsidR="001D1A31" w:rsidRDefault="001D1A31" w:rsidP="00576A6D">
      <w:pPr>
        <w:spacing w:after="0" w:line="240" w:lineRule="auto"/>
      </w:pPr>
      <w:r>
        <w:separator/>
      </w:r>
    </w:p>
  </w:endnote>
  <w:endnote w:type="continuationSeparator" w:id="0">
    <w:p w14:paraId="09BD3E1C" w14:textId="77777777" w:rsidR="001D1A31" w:rsidRDefault="001D1A31" w:rsidP="00576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9EFF7" w14:textId="77777777" w:rsidR="00D67467" w:rsidRPr="001244B5" w:rsidRDefault="00D67467" w:rsidP="00580FD3">
    <w:pPr>
      <w:pStyle w:val="Fuzeile"/>
      <w:jc w:val="center"/>
      <w:rPr>
        <w:spacing w:val="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D1C85D" w14:textId="77777777" w:rsidR="001D1A31" w:rsidRDefault="001D1A31" w:rsidP="00576A6D">
      <w:pPr>
        <w:spacing w:after="0" w:line="240" w:lineRule="auto"/>
      </w:pPr>
      <w:r>
        <w:separator/>
      </w:r>
    </w:p>
  </w:footnote>
  <w:footnote w:type="continuationSeparator" w:id="0">
    <w:p w14:paraId="30CB4E24" w14:textId="77777777" w:rsidR="001D1A31" w:rsidRDefault="001D1A31" w:rsidP="00576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4F34BB" w14:textId="4BF68C5C" w:rsidR="00576A6D" w:rsidRPr="009A0FA5" w:rsidRDefault="00AB4539" w:rsidP="009A0FA5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B3650D6" wp14:editId="2E7FDE47">
          <wp:simplePos x="0" y="0"/>
          <wp:positionH relativeFrom="column">
            <wp:posOffset>-1080135</wp:posOffset>
          </wp:positionH>
          <wp:positionV relativeFrom="paragraph">
            <wp:posOffset>-2540</wp:posOffset>
          </wp:positionV>
          <wp:extent cx="1762125" cy="523875"/>
          <wp:effectExtent l="0" t="0" r="9525" b="9525"/>
          <wp:wrapSquare wrapText="bothSides"/>
          <wp:docPr id="56" name="Grafik 56" descr="EAA_Zeichen_lin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AA_Zeichen_link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1CF484" w14:textId="21C57CC7" w:rsidR="0015711D" w:rsidRDefault="0015711D">
    <w:pPr>
      <w:pStyle w:val="Kopfzeil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BA855CA" wp14:editId="64C09A91">
          <wp:simplePos x="0" y="0"/>
          <wp:positionH relativeFrom="column">
            <wp:posOffset>-1066800</wp:posOffset>
          </wp:positionH>
          <wp:positionV relativeFrom="paragraph">
            <wp:posOffset>-29210</wp:posOffset>
          </wp:positionV>
          <wp:extent cx="1762125" cy="523875"/>
          <wp:effectExtent l="0" t="0" r="9525" b="9525"/>
          <wp:wrapSquare wrapText="bothSides"/>
          <wp:docPr id="57" name="Grafik 57" descr="EAA_Zeichen_lin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AA_Zeichen_link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2F85">
      <w:rPr>
        <w:rFonts w:ascii="Cambria" w:hAnsi="Cambria"/>
        <w:noProof/>
      </w:rPr>
      <w:drawing>
        <wp:anchor distT="0" distB="0" distL="114300" distR="114300" simplePos="0" relativeHeight="251666432" behindDoc="1" locked="1" layoutInCell="1" allowOverlap="0" wp14:anchorId="3050AAA5" wp14:editId="1D25E1C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1895" cy="1284605"/>
          <wp:effectExtent l="0" t="0" r="0" b="0"/>
          <wp:wrapNone/>
          <wp:docPr id="4" name="Briefbogen-PNG_2021-02-08_2021-02-11-23-08-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iefbogen-PNG_2021-02-08_2021-02-11-23-08-46.png"/>
                  <pic:cNvPicPr/>
                </pic:nvPicPr>
                <pic:blipFill rotWithShape="1"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941"/>
                  <a:stretch/>
                </pic:blipFill>
                <pic:spPr bwMode="auto">
                  <a:xfrm>
                    <a:off x="0" y="0"/>
                    <a:ext cx="7541895" cy="1284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CD6615"/>
    <w:multiLevelType w:val="hybridMultilevel"/>
    <w:tmpl w:val="B30EA180"/>
    <w:lvl w:ilvl="0" w:tplc="0407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896A103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164D64"/>
    <w:multiLevelType w:val="hybridMultilevel"/>
    <w:tmpl w:val="45F673C0"/>
    <w:lvl w:ilvl="0" w:tplc="94643706">
      <w:numFmt w:val="bullet"/>
      <w:lvlText w:val="-"/>
      <w:lvlJc w:val="left"/>
      <w:pPr>
        <w:ind w:left="14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" w15:restartNumberingAfterBreak="0">
    <w:nsid w:val="1B37340B"/>
    <w:multiLevelType w:val="hybridMultilevel"/>
    <w:tmpl w:val="CBB46878"/>
    <w:lvl w:ilvl="0" w:tplc="1B9EC820">
      <w:start w:val="1"/>
      <w:numFmt w:val="upperLetter"/>
      <w:lvlText w:val="%1)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8E5734"/>
    <w:multiLevelType w:val="hybridMultilevel"/>
    <w:tmpl w:val="0D306580"/>
    <w:lvl w:ilvl="0" w:tplc="896A1038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327E3DA7"/>
    <w:multiLevelType w:val="hybridMultilevel"/>
    <w:tmpl w:val="0108E0E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34416E"/>
    <w:multiLevelType w:val="multilevel"/>
    <w:tmpl w:val="AB3C9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2D1FEF"/>
    <w:multiLevelType w:val="hybridMultilevel"/>
    <w:tmpl w:val="B980DF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01BB7"/>
    <w:multiLevelType w:val="hybridMultilevel"/>
    <w:tmpl w:val="3C32A0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380428"/>
    <w:multiLevelType w:val="hybridMultilevel"/>
    <w:tmpl w:val="27AEABE2"/>
    <w:lvl w:ilvl="0" w:tplc="1B9EC8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CD7B65"/>
    <w:multiLevelType w:val="hybridMultilevel"/>
    <w:tmpl w:val="8DCA0622"/>
    <w:lvl w:ilvl="0" w:tplc="2A4270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0"/>
  </w:num>
  <w:num w:numId="5">
    <w:abstractNumId w:val="3"/>
  </w:num>
  <w:num w:numId="6">
    <w:abstractNumId w:val="1"/>
  </w:num>
  <w:num w:numId="7">
    <w:abstractNumId w:val="6"/>
  </w:num>
  <w:num w:numId="8">
    <w:abstractNumId w:val="7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leL8nfwdk/1YLc9q4KmD9GsKmvEDjMDTQTdkdV1hwTjeDCO+6daIXp+pRZMkBOaqDpNroOZyVgDoTs7j2+bXTQ==" w:salt="VTlnB+Ty9/0nKyLP9j7g6A=="/>
  <w:defaultTabStop w:val="708"/>
  <w:hyphenationZone w:val="425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A31"/>
    <w:rsid w:val="00004A33"/>
    <w:rsid w:val="000254B4"/>
    <w:rsid w:val="000314A5"/>
    <w:rsid w:val="00082C5C"/>
    <w:rsid w:val="000A5126"/>
    <w:rsid w:val="001244B5"/>
    <w:rsid w:val="00130638"/>
    <w:rsid w:val="0015711D"/>
    <w:rsid w:val="001770A5"/>
    <w:rsid w:val="00190309"/>
    <w:rsid w:val="001B7D04"/>
    <w:rsid w:val="001D1A31"/>
    <w:rsid w:val="002012B3"/>
    <w:rsid w:val="002020EF"/>
    <w:rsid w:val="00226727"/>
    <w:rsid w:val="002305CA"/>
    <w:rsid w:val="00230E61"/>
    <w:rsid w:val="00233D08"/>
    <w:rsid w:val="00296D40"/>
    <w:rsid w:val="002C079D"/>
    <w:rsid w:val="002D612D"/>
    <w:rsid w:val="002E06AD"/>
    <w:rsid w:val="00301C44"/>
    <w:rsid w:val="00320EA4"/>
    <w:rsid w:val="0036328E"/>
    <w:rsid w:val="003741F6"/>
    <w:rsid w:val="0037681A"/>
    <w:rsid w:val="0039313B"/>
    <w:rsid w:val="003A2F80"/>
    <w:rsid w:val="003C1CC7"/>
    <w:rsid w:val="003F7084"/>
    <w:rsid w:val="00402F85"/>
    <w:rsid w:val="004129EB"/>
    <w:rsid w:val="00413698"/>
    <w:rsid w:val="004479E5"/>
    <w:rsid w:val="00452D33"/>
    <w:rsid w:val="004633BA"/>
    <w:rsid w:val="004765E4"/>
    <w:rsid w:val="004910F0"/>
    <w:rsid w:val="004C1AC4"/>
    <w:rsid w:val="00515D84"/>
    <w:rsid w:val="00524CBC"/>
    <w:rsid w:val="00541800"/>
    <w:rsid w:val="00576A6D"/>
    <w:rsid w:val="00580FD3"/>
    <w:rsid w:val="00587091"/>
    <w:rsid w:val="005A20D7"/>
    <w:rsid w:val="005C0518"/>
    <w:rsid w:val="005C7E9A"/>
    <w:rsid w:val="005E2898"/>
    <w:rsid w:val="005E47C7"/>
    <w:rsid w:val="006031AB"/>
    <w:rsid w:val="00616FFE"/>
    <w:rsid w:val="00617D5A"/>
    <w:rsid w:val="00640FA0"/>
    <w:rsid w:val="00642439"/>
    <w:rsid w:val="00684C25"/>
    <w:rsid w:val="0069194F"/>
    <w:rsid w:val="006B4FB2"/>
    <w:rsid w:val="006D38AD"/>
    <w:rsid w:val="006F5EBD"/>
    <w:rsid w:val="0072480A"/>
    <w:rsid w:val="007512AA"/>
    <w:rsid w:val="007629EC"/>
    <w:rsid w:val="00782A15"/>
    <w:rsid w:val="007E598E"/>
    <w:rsid w:val="008349CA"/>
    <w:rsid w:val="00844D34"/>
    <w:rsid w:val="00866105"/>
    <w:rsid w:val="008928BF"/>
    <w:rsid w:val="008B3DB7"/>
    <w:rsid w:val="008D7DF0"/>
    <w:rsid w:val="008E14F3"/>
    <w:rsid w:val="008E4404"/>
    <w:rsid w:val="00927203"/>
    <w:rsid w:val="009452FB"/>
    <w:rsid w:val="00985113"/>
    <w:rsid w:val="00995206"/>
    <w:rsid w:val="009A0DD5"/>
    <w:rsid w:val="009A0FA5"/>
    <w:rsid w:val="009F3DC9"/>
    <w:rsid w:val="00A06B92"/>
    <w:rsid w:val="00A27F53"/>
    <w:rsid w:val="00AA4DE9"/>
    <w:rsid w:val="00AB4539"/>
    <w:rsid w:val="00AC0838"/>
    <w:rsid w:val="00AC5B50"/>
    <w:rsid w:val="00AC6C3B"/>
    <w:rsid w:val="00AE2040"/>
    <w:rsid w:val="00AF3A21"/>
    <w:rsid w:val="00B10CB8"/>
    <w:rsid w:val="00B21344"/>
    <w:rsid w:val="00B4561B"/>
    <w:rsid w:val="00B91ABA"/>
    <w:rsid w:val="00BE6D59"/>
    <w:rsid w:val="00C203BF"/>
    <w:rsid w:val="00C50FCC"/>
    <w:rsid w:val="00C65443"/>
    <w:rsid w:val="00C758C3"/>
    <w:rsid w:val="00C831D0"/>
    <w:rsid w:val="00C9138C"/>
    <w:rsid w:val="00C96564"/>
    <w:rsid w:val="00CC5274"/>
    <w:rsid w:val="00D004AA"/>
    <w:rsid w:val="00D10BF9"/>
    <w:rsid w:val="00D16A27"/>
    <w:rsid w:val="00D67467"/>
    <w:rsid w:val="00D825A2"/>
    <w:rsid w:val="00DA2F91"/>
    <w:rsid w:val="00DA5F9A"/>
    <w:rsid w:val="00DD660B"/>
    <w:rsid w:val="00DF6D5D"/>
    <w:rsid w:val="00E00D4F"/>
    <w:rsid w:val="00E0712D"/>
    <w:rsid w:val="00E503EC"/>
    <w:rsid w:val="00E9009A"/>
    <w:rsid w:val="00EA4EA9"/>
    <w:rsid w:val="00EA6C45"/>
    <w:rsid w:val="00EB642E"/>
    <w:rsid w:val="00ED3F31"/>
    <w:rsid w:val="00F15FDF"/>
    <w:rsid w:val="00F1624A"/>
    <w:rsid w:val="00F43485"/>
    <w:rsid w:val="00F84174"/>
    <w:rsid w:val="00FC0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  <w14:docId w14:val="1C6F59BC"/>
  <w15:chartTrackingRefBased/>
  <w15:docId w15:val="{A416F03E-3F22-49B2-A09A-1281EA437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7512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76A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76A6D"/>
  </w:style>
  <w:style w:type="paragraph" w:styleId="Fuzeile">
    <w:name w:val="footer"/>
    <w:basedOn w:val="Standard"/>
    <w:link w:val="FuzeileZchn"/>
    <w:uiPriority w:val="99"/>
    <w:unhideWhenUsed/>
    <w:rsid w:val="00576A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76A6D"/>
  </w:style>
  <w:style w:type="paragraph" w:styleId="Funotentext">
    <w:name w:val="footnote text"/>
    <w:basedOn w:val="Standard"/>
    <w:link w:val="FunotentextZchn"/>
    <w:uiPriority w:val="99"/>
    <w:semiHidden/>
    <w:unhideWhenUsed/>
    <w:rsid w:val="001D1A31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D1A31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D1A31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1D1A3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D1A31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1D1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7E598E"/>
    <w:pPr>
      <w:ind w:left="720"/>
      <w:contextualSpacing/>
    </w:pPr>
  </w:style>
  <w:style w:type="paragraph" w:styleId="KeinLeerraum">
    <w:name w:val="No Spacing"/>
    <w:uiPriority w:val="1"/>
    <w:qFormat/>
    <w:rsid w:val="00CC5274"/>
    <w:pPr>
      <w:spacing w:after="0" w:line="240" w:lineRule="auto"/>
    </w:pPr>
  </w:style>
  <w:style w:type="character" w:styleId="Hervorhebung">
    <w:name w:val="Emphasis"/>
    <w:basedOn w:val="Absatz-Standardschriftart"/>
    <w:uiPriority w:val="20"/>
    <w:qFormat/>
    <w:rsid w:val="00CC5274"/>
    <w:rPr>
      <w:i/>
      <w:iCs/>
    </w:rPr>
  </w:style>
  <w:style w:type="table" w:styleId="Tabellenraster">
    <w:name w:val="Table Grid"/>
    <w:basedOn w:val="NormaleTabelle"/>
    <w:uiPriority w:val="39"/>
    <w:rsid w:val="00751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rsid w:val="007512AA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Fett">
    <w:name w:val="Strong"/>
    <w:basedOn w:val="Absatz-Standardschriftart"/>
    <w:uiPriority w:val="22"/>
    <w:qFormat/>
    <w:rsid w:val="007512AA"/>
    <w:rPr>
      <w:b/>
      <w:bCs/>
    </w:rPr>
  </w:style>
  <w:style w:type="character" w:styleId="Platzhaltertext">
    <w:name w:val="Placeholder Text"/>
    <w:basedOn w:val="Absatz-Standardschriftart"/>
    <w:uiPriority w:val="99"/>
    <w:semiHidden/>
    <w:rsid w:val="007629E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3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hrenamtsakademie.ekhn.de/angebote/supervision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file:///S:\0_1%20Auftr&#228;ge%20und%20Jobs%202021\61%20EKHN%20Logo-Engine\9%20Prototyp_Softwareanpassung\10.%20Feedback%20nach%20Pr&#228;sentation%20Dekanatsteam\Briefbogen-PNG_2021-02-08_2021-02-11-23-08-46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auxmann\Downloads\_EKHN-Briefbogen-1-Seite_2024-09-05-20-04-5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2C7A0BB29A149258BA8DFDF5A37B1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C7C6CF-EC14-448F-BF68-B855687B0220}"/>
      </w:docPartPr>
      <w:docPartBody>
        <w:p w:rsidR="00000000" w:rsidRDefault="001A5285" w:rsidP="001A5285">
          <w:pPr>
            <w:pStyle w:val="C2C7A0BB29A149258BA8DFDF5A37B1223"/>
          </w:pPr>
          <w:r>
            <w:rPr>
              <w:rStyle w:val="Platzhaltertext"/>
            </w:rPr>
            <w:t>Ihr Name</w:t>
          </w:r>
        </w:p>
      </w:docPartBody>
    </w:docPart>
    <w:docPart>
      <w:docPartPr>
        <w:name w:val="307CCB5F07724D11A0410343B78752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AB1BFC-4579-402E-A497-192DE97ADA6A}"/>
      </w:docPartPr>
      <w:docPartBody>
        <w:p w:rsidR="00000000" w:rsidRDefault="001A5285" w:rsidP="001A5285">
          <w:pPr>
            <w:pStyle w:val="307CCB5F07724D11A0410343B78752152"/>
          </w:pPr>
          <w:r>
            <w:rPr>
              <w:rStyle w:val="Platzhaltertext"/>
            </w:rPr>
            <w:t>Adresse, unter der wir Sie erreichen können</w:t>
          </w:r>
          <w:r w:rsidRPr="006B4050">
            <w:rPr>
              <w:rStyle w:val="Platzhaltertext"/>
            </w:rPr>
            <w:t>.</w:t>
          </w:r>
        </w:p>
      </w:docPartBody>
    </w:docPart>
    <w:docPart>
      <w:docPartPr>
        <w:name w:val="94D0A4D79E574335BAF8966B1184DC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968AE2-E8FC-41E4-B3BE-46BE3AE07E4D}"/>
      </w:docPartPr>
      <w:docPartBody>
        <w:p w:rsidR="00000000" w:rsidRDefault="001A5285" w:rsidP="001A5285">
          <w:pPr>
            <w:pStyle w:val="94D0A4D79E574335BAF8966B1184DC962"/>
          </w:pPr>
          <w:r>
            <w:rPr>
              <w:rStyle w:val="Platzhaltertext"/>
            </w:rPr>
            <w:t>Telefonnummer für Rückfragen</w:t>
          </w:r>
          <w:r w:rsidRPr="006B4050">
            <w:rPr>
              <w:rStyle w:val="Platzhaltertext"/>
            </w:rPr>
            <w:t>.</w:t>
          </w:r>
        </w:p>
      </w:docPartBody>
    </w:docPart>
    <w:docPart>
      <w:docPartPr>
        <w:name w:val="0E46AFEEB8D54AAFBED874381CC216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35F40C-754F-476A-A1F0-E1D652D32E0D}"/>
      </w:docPartPr>
      <w:docPartBody>
        <w:p w:rsidR="00000000" w:rsidRDefault="001A5285" w:rsidP="001A5285">
          <w:pPr>
            <w:pStyle w:val="0E46AFEEB8D54AAFBED874381CC2161E2"/>
          </w:pPr>
          <w:r>
            <w:rPr>
              <w:rStyle w:val="Platzhaltertext"/>
            </w:rPr>
            <w:t>E-Mail-Adresse, an die wir unsere Entscheidung kommunizieren dürfen</w:t>
          </w:r>
          <w:r w:rsidRPr="006B4050">
            <w:rPr>
              <w:rStyle w:val="Platzhaltertext"/>
            </w:rPr>
            <w:t>.</w:t>
          </w:r>
        </w:p>
      </w:docPartBody>
    </w:docPart>
    <w:docPart>
      <w:docPartPr>
        <w:name w:val="E7D26F65B306485C9C553F2B14847D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89BF03-F67E-46D2-82DB-2DC8D492F48C}"/>
      </w:docPartPr>
      <w:docPartBody>
        <w:p w:rsidR="00000000" w:rsidRDefault="001A5285" w:rsidP="001A5285">
          <w:pPr>
            <w:pStyle w:val="E7D26F65B306485C9C553F2B14847DE62"/>
          </w:pPr>
          <w:r>
            <w:rPr>
              <w:rStyle w:val="Platzhaltertext"/>
            </w:rPr>
            <w:t>Synodaler, KV-Vorsitzende, DSV oder anderes</w:t>
          </w:r>
          <w:r w:rsidRPr="006B4050">
            <w:rPr>
              <w:rStyle w:val="Platzhaltertext"/>
            </w:rPr>
            <w:t>.</w:t>
          </w:r>
        </w:p>
      </w:docPartBody>
    </w:docPart>
    <w:docPart>
      <w:docPartPr>
        <w:name w:val="9042E3E849164258A318FE017BAE8E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C28647-EF44-4D03-9C81-6E6F233EE699}"/>
      </w:docPartPr>
      <w:docPartBody>
        <w:p w:rsidR="00000000" w:rsidRDefault="001A5285" w:rsidP="001A5285">
          <w:pPr>
            <w:pStyle w:val="9042E3E849164258A318FE017BAE8E102"/>
          </w:pPr>
          <w:r>
            <w:rPr>
              <w:rStyle w:val="Platzhaltertext"/>
            </w:rPr>
            <w:t>Dekanat, Kirchengemeinde, Gremium etc</w:t>
          </w:r>
          <w:r w:rsidRPr="006B4050">
            <w:rPr>
              <w:rStyle w:val="Platzhaltertext"/>
            </w:rPr>
            <w:t>.</w:t>
          </w:r>
        </w:p>
      </w:docPartBody>
    </w:docPart>
    <w:docPart>
      <w:docPartPr>
        <w:name w:val="6F0C6AABD367401DAE618BCAE116D8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A2CB1D-454C-4AE2-990C-D863B213C3DC}"/>
      </w:docPartPr>
      <w:docPartBody>
        <w:p w:rsidR="00000000" w:rsidRDefault="001A5285" w:rsidP="001A5285">
          <w:pPr>
            <w:pStyle w:val="6F0C6AABD367401DAE618BCAE116D8FF2"/>
          </w:pPr>
          <w:r>
            <w:rPr>
              <w:b/>
              <w:sz w:val="24"/>
              <w:szCs w:val="24"/>
            </w:rPr>
            <w:t xml:space="preserve"> </w:t>
          </w:r>
          <w:r w:rsidRPr="006B4050">
            <w:rPr>
              <w:rStyle w:val="Platzhaltertext"/>
            </w:rPr>
            <w:t xml:space="preserve"> </w:t>
          </w:r>
          <w:r>
            <w:rPr>
              <w:rStyle w:val="Platzhaltertext"/>
            </w:rPr>
            <w:t>Erläutern Sie knapp, worum es geht</w:t>
          </w:r>
          <w:r w:rsidRPr="006B4050">
            <w:rPr>
              <w:rStyle w:val="Platzhalt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285"/>
    <w:rsid w:val="001A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A5285"/>
    <w:rPr>
      <w:color w:val="808080"/>
    </w:rPr>
  </w:style>
  <w:style w:type="paragraph" w:customStyle="1" w:styleId="4E9624C74E24400B9BE8B3E50BE912A7">
    <w:name w:val="4E9624C74E24400B9BE8B3E50BE912A7"/>
    <w:rsid w:val="001A5285"/>
  </w:style>
  <w:style w:type="paragraph" w:customStyle="1" w:styleId="C2C7A0BB29A149258BA8DFDF5A37B122">
    <w:name w:val="C2C7A0BB29A149258BA8DFDF5A37B122"/>
    <w:rsid w:val="001A5285"/>
  </w:style>
  <w:style w:type="paragraph" w:customStyle="1" w:styleId="C2C7A0BB29A149258BA8DFDF5A37B1221">
    <w:name w:val="C2C7A0BB29A149258BA8DFDF5A37B1221"/>
    <w:rsid w:val="001A5285"/>
    <w:pPr>
      <w:spacing w:after="0" w:line="240" w:lineRule="auto"/>
    </w:pPr>
    <w:rPr>
      <w:rFonts w:eastAsiaTheme="minorHAnsi"/>
      <w:lang w:eastAsia="en-US"/>
    </w:rPr>
  </w:style>
  <w:style w:type="paragraph" w:customStyle="1" w:styleId="307CCB5F07724D11A0410343B7875215">
    <w:name w:val="307CCB5F07724D11A0410343B7875215"/>
    <w:rsid w:val="001A5285"/>
    <w:pPr>
      <w:spacing w:after="0" w:line="240" w:lineRule="auto"/>
    </w:pPr>
    <w:rPr>
      <w:rFonts w:eastAsiaTheme="minorHAnsi"/>
      <w:lang w:eastAsia="en-US"/>
    </w:rPr>
  </w:style>
  <w:style w:type="paragraph" w:customStyle="1" w:styleId="94D0A4D79E574335BAF8966B1184DC96">
    <w:name w:val="94D0A4D79E574335BAF8966B1184DC96"/>
    <w:rsid w:val="001A5285"/>
    <w:pPr>
      <w:spacing w:after="0" w:line="240" w:lineRule="auto"/>
    </w:pPr>
    <w:rPr>
      <w:rFonts w:eastAsiaTheme="minorHAnsi"/>
      <w:lang w:eastAsia="en-US"/>
    </w:rPr>
  </w:style>
  <w:style w:type="paragraph" w:customStyle="1" w:styleId="0E46AFEEB8D54AAFBED874381CC2161E">
    <w:name w:val="0E46AFEEB8D54AAFBED874381CC2161E"/>
    <w:rsid w:val="001A5285"/>
    <w:pPr>
      <w:spacing w:after="0" w:line="240" w:lineRule="auto"/>
    </w:pPr>
    <w:rPr>
      <w:rFonts w:eastAsiaTheme="minorHAnsi"/>
      <w:lang w:eastAsia="en-US"/>
    </w:rPr>
  </w:style>
  <w:style w:type="paragraph" w:customStyle="1" w:styleId="E7D26F65B306485C9C553F2B14847DE6">
    <w:name w:val="E7D26F65B306485C9C553F2B14847DE6"/>
    <w:rsid w:val="001A5285"/>
    <w:pPr>
      <w:spacing w:after="0" w:line="240" w:lineRule="auto"/>
    </w:pPr>
    <w:rPr>
      <w:rFonts w:eastAsiaTheme="minorHAnsi"/>
      <w:lang w:eastAsia="en-US"/>
    </w:rPr>
  </w:style>
  <w:style w:type="paragraph" w:customStyle="1" w:styleId="9042E3E849164258A318FE017BAE8E10">
    <w:name w:val="9042E3E849164258A318FE017BAE8E10"/>
    <w:rsid w:val="001A5285"/>
    <w:pPr>
      <w:spacing w:after="0" w:line="240" w:lineRule="auto"/>
    </w:pPr>
    <w:rPr>
      <w:rFonts w:eastAsiaTheme="minorHAnsi"/>
      <w:lang w:eastAsia="en-US"/>
    </w:rPr>
  </w:style>
  <w:style w:type="paragraph" w:customStyle="1" w:styleId="6F0C6AABD367401DAE618BCAE116D8FF">
    <w:name w:val="6F0C6AABD367401DAE618BCAE116D8FF"/>
    <w:rsid w:val="001A5285"/>
    <w:pPr>
      <w:spacing w:after="0" w:line="240" w:lineRule="auto"/>
    </w:pPr>
    <w:rPr>
      <w:rFonts w:eastAsiaTheme="minorHAnsi"/>
      <w:lang w:eastAsia="en-US"/>
    </w:rPr>
  </w:style>
  <w:style w:type="paragraph" w:customStyle="1" w:styleId="C2C7A0BB29A149258BA8DFDF5A37B1222">
    <w:name w:val="C2C7A0BB29A149258BA8DFDF5A37B1222"/>
    <w:rsid w:val="001A5285"/>
    <w:pPr>
      <w:spacing w:after="0" w:line="240" w:lineRule="auto"/>
    </w:pPr>
    <w:rPr>
      <w:rFonts w:eastAsiaTheme="minorHAnsi"/>
      <w:lang w:eastAsia="en-US"/>
    </w:rPr>
  </w:style>
  <w:style w:type="paragraph" w:customStyle="1" w:styleId="307CCB5F07724D11A0410343B78752151">
    <w:name w:val="307CCB5F07724D11A0410343B78752151"/>
    <w:rsid w:val="001A5285"/>
    <w:pPr>
      <w:spacing w:after="0" w:line="240" w:lineRule="auto"/>
    </w:pPr>
    <w:rPr>
      <w:rFonts w:eastAsiaTheme="minorHAnsi"/>
      <w:lang w:eastAsia="en-US"/>
    </w:rPr>
  </w:style>
  <w:style w:type="paragraph" w:customStyle="1" w:styleId="94D0A4D79E574335BAF8966B1184DC961">
    <w:name w:val="94D0A4D79E574335BAF8966B1184DC961"/>
    <w:rsid w:val="001A5285"/>
    <w:pPr>
      <w:spacing w:after="0" w:line="240" w:lineRule="auto"/>
    </w:pPr>
    <w:rPr>
      <w:rFonts w:eastAsiaTheme="minorHAnsi"/>
      <w:lang w:eastAsia="en-US"/>
    </w:rPr>
  </w:style>
  <w:style w:type="paragraph" w:customStyle="1" w:styleId="0E46AFEEB8D54AAFBED874381CC2161E1">
    <w:name w:val="0E46AFEEB8D54AAFBED874381CC2161E1"/>
    <w:rsid w:val="001A5285"/>
    <w:pPr>
      <w:spacing w:after="0" w:line="240" w:lineRule="auto"/>
    </w:pPr>
    <w:rPr>
      <w:rFonts w:eastAsiaTheme="minorHAnsi"/>
      <w:lang w:eastAsia="en-US"/>
    </w:rPr>
  </w:style>
  <w:style w:type="paragraph" w:customStyle="1" w:styleId="E7D26F65B306485C9C553F2B14847DE61">
    <w:name w:val="E7D26F65B306485C9C553F2B14847DE61"/>
    <w:rsid w:val="001A5285"/>
    <w:pPr>
      <w:spacing w:after="0" w:line="240" w:lineRule="auto"/>
    </w:pPr>
    <w:rPr>
      <w:rFonts w:eastAsiaTheme="minorHAnsi"/>
      <w:lang w:eastAsia="en-US"/>
    </w:rPr>
  </w:style>
  <w:style w:type="paragraph" w:customStyle="1" w:styleId="9042E3E849164258A318FE017BAE8E101">
    <w:name w:val="9042E3E849164258A318FE017BAE8E101"/>
    <w:rsid w:val="001A5285"/>
    <w:pPr>
      <w:spacing w:after="0" w:line="240" w:lineRule="auto"/>
    </w:pPr>
    <w:rPr>
      <w:rFonts w:eastAsiaTheme="minorHAnsi"/>
      <w:lang w:eastAsia="en-US"/>
    </w:rPr>
  </w:style>
  <w:style w:type="paragraph" w:customStyle="1" w:styleId="6F0C6AABD367401DAE618BCAE116D8FF1">
    <w:name w:val="6F0C6AABD367401DAE618BCAE116D8FF1"/>
    <w:rsid w:val="001A5285"/>
    <w:pPr>
      <w:spacing w:after="0" w:line="240" w:lineRule="auto"/>
    </w:pPr>
    <w:rPr>
      <w:rFonts w:eastAsiaTheme="minorHAnsi"/>
      <w:lang w:eastAsia="en-US"/>
    </w:rPr>
  </w:style>
  <w:style w:type="paragraph" w:customStyle="1" w:styleId="C2C7A0BB29A149258BA8DFDF5A37B1223">
    <w:name w:val="C2C7A0BB29A149258BA8DFDF5A37B1223"/>
    <w:rsid w:val="001A5285"/>
    <w:pPr>
      <w:spacing w:after="0" w:line="240" w:lineRule="auto"/>
    </w:pPr>
    <w:rPr>
      <w:rFonts w:eastAsiaTheme="minorHAnsi"/>
      <w:lang w:eastAsia="en-US"/>
    </w:rPr>
  </w:style>
  <w:style w:type="paragraph" w:customStyle="1" w:styleId="307CCB5F07724D11A0410343B78752152">
    <w:name w:val="307CCB5F07724D11A0410343B78752152"/>
    <w:rsid w:val="001A5285"/>
    <w:pPr>
      <w:spacing w:after="0" w:line="240" w:lineRule="auto"/>
    </w:pPr>
    <w:rPr>
      <w:rFonts w:eastAsiaTheme="minorHAnsi"/>
      <w:lang w:eastAsia="en-US"/>
    </w:rPr>
  </w:style>
  <w:style w:type="paragraph" w:customStyle="1" w:styleId="94D0A4D79E574335BAF8966B1184DC962">
    <w:name w:val="94D0A4D79E574335BAF8966B1184DC962"/>
    <w:rsid w:val="001A5285"/>
    <w:pPr>
      <w:spacing w:after="0" w:line="240" w:lineRule="auto"/>
    </w:pPr>
    <w:rPr>
      <w:rFonts w:eastAsiaTheme="minorHAnsi"/>
      <w:lang w:eastAsia="en-US"/>
    </w:rPr>
  </w:style>
  <w:style w:type="paragraph" w:customStyle="1" w:styleId="0E46AFEEB8D54AAFBED874381CC2161E2">
    <w:name w:val="0E46AFEEB8D54AAFBED874381CC2161E2"/>
    <w:rsid w:val="001A5285"/>
    <w:pPr>
      <w:spacing w:after="0" w:line="240" w:lineRule="auto"/>
    </w:pPr>
    <w:rPr>
      <w:rFonts w:eastAsiaTheme="minorHAnsi"/>
      <w:lang w:eastAsia="en-US"/>
    </w:rPr>
  </w:style>
  <w:style w:type="paragraph" w:customStyle="1" w:styleId="E7D26F65B306485C9C553F2B14847DE62">
    <w:name w:val="E7D26F65B306485C9C553F2B14847DE62"/>
    <w:rsid w:val="001A5285"/>
    <w:pPr>
      <w:spacing w:after="0" w:line="240" w:lineRule="auto"/>
    </w:pPr>
    <w:rPr>
      <w:rFonts w:eastAsiaTheme="minorHAnsi"/>
      <w:lang w:eastAsia="en-US"/>
    </w:rPr>
  </w:style>
  <w:style w:type="paragraph" w:customStyle="1" w:styleId="9042E3E849164258A318FE017BAE8E102">
    <w:name w:val="9042E3E849164258A318FE017BAE8E102"/>
    <w:rsid w:val="001A5285"/>
    <w:pPr>
      <w:spacing w:after="0" w:line="240" w:lineRule="auto"/>
    </w:pPr>
    <w:rPr>
      <w:rFonts w:eastAsiaTheme="minorHAnsi"/>
      <w:lang w:eastAsia="en-US"/>
    </w:rPr>
  </w:style>
  <w:style w:type="paragraph" w:customStyle="1" w:styleId="6F0C6AABD367401DAE618BCAE116D8FF2">
    <w:name w:val="6F0C6AABD367401DAE618BCAE116D8FF2"/>
    <w:rsid w:val="001A5285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AB666-56D9-4BF7-84B5-93686ED36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_EKHN-Briefbogen-1-Seite_2024-09-05-20-04-57</Template>
  <TotalTime>0</TotalTime>
  <Pages>1</Pages>
  <Words>200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Lauxmann, Dr. Bernhard</dc:creator>
  <cp:keywords/>
  <dc:description/>
  <cp:lastModifiedBy>Lauxmann, Dr. Bernhard</cp:lastModifiedBy>
  <cp:revision>2</cp:revision>
  <cp:lastPrinted>2025-05-19T12:46:00Z</cp:lastPrinted>
  <dcterms:created xsi:type="dcterms:W3CDTF">2025-06-18T11:17:00Z</dcterms:created>
  <dcterms:modified xsi:type="dcterms:W3CDTF">2025-06-18T11:17:00Z</dcterms:modified>
</cp:coreProperties>
</file>